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8FE19" w14:textId="77777777" w:rsidR="00F3559B" w:rsidRDefault="00000000">
      <w:pPr>
        <w:spacing w:line="480" w:lineRule="exact"/>
        <w:jc w:val="center"/>
        <w:rPr>
          <w:rFonts w:ascii="標楷體" w:eastAsia="標楷體" w:hAnsi="標楷體"/>
          <w:b/>
          <w:sz w:val="40"/>
          <w:szCs w:val="40"/>
        </w:rPr>
      </w:pPr>
      <w:proofErr w:type="gramStart"/>
      <w:r>
        <w:rPr>
          <w:rFonts w:ascii="標楷體" w:eastAsia="標楷體" w:hAnsi="標楷體"/>
          <w:b/>
          <w:sz w:val="40"/>
          <w:szCs w:val="40"/>
        </w:rPr>
        <w:t>勞</w:t>
      </w:r>
      <w:proofErr w:type="gramEnd"/>
      <w:r>
        <w:rPr>
          <w:rFonts w:ascii="標楷體" w:eastAsia="標楷體" w:hAnsi="標楷體"/>
          <w:b/>
          <w:sz w:val="40"/>
          <w:szCs w:val="40"/>
        </w:rPr>
        <w:t xml:space="preserve"> 資 爭 議 調 解 案 件 撤 回 申 請 書</w:t>
      </w:r>
    </w:p>
    <w:p w14:paraId="0528B929" w14:textId="77777777" w:rsidR="00F3559B" w:rsidRDefault="00000000">
      <w:pPr>
        <w:spacing w:line="480" w:lineRule="exact"/>
        <w:jc w:val="center"/>
        <w:rPr>
          <w:rFonts w:eastAsia="標楷體"/>
          <w:b/>
          <w:sz w:val="36"/>
        </w:rPr>
      </w:pPr>
      <w:r>
        <w:rPr>
          <w:rFonts w:eastAsia="標楷體"/>
          <w:b/>
          <w:sz w:val="36"/>
        </w:rPr>
        <w:t xml:space="preserve">Application for Withdrawal of Labor-Management </w:t>
      </w:r>
    </w:p>
    <w:p w14:paraId="06541697" w14:textId="77777777" w:rsidR="00F3559B" w:rsidRDefault="00000000">
      <w:pPr>
        <w:spacing w:line="480" w:lineRule="exact"/>
        <w:jc w:val="center"/>
        <w:rPr>
          <w:rFonts w:eastAsia="標楷體"/>
          <w:b/>
          <w:sz w:val="36"/>
        </w:rPr>
      </w:pPr>
      <w:r>
        <w:rPr>
          <w:rFonts w:eastAsia="標楷體"/>
          <w:b/>
          <w:sz w:val="36"/>
        </w:rPr>
        <w:t>Dispute Mediation</w:t>
      </w:r>
    </w:p>
    <w:p w14:paraId="62F35746" w14:textId="77777777" w:rsidR="00F3559B" w:rsidRDefault="00F3559B">
      <w:pPr>
        <w:spacing w:line="480" w:lineRule="exact"/>
        <w:jc w:val="center"/>
        <w:rPr>
          <w:rFonts w:ascii="標楷體" w:eastAsia="標楷體" w:hAnsi="標楷體"/>
          <w:b/>
          <w:sz w:val="36"/>
        </w:rPr>
      </w:pPr>
    </w:p>
    <w:p w14:paraId="2C681004" w14:textId="5A3EB8BB" w:rsidR="00F3559B" w:rsidRDefault="00000000">
      <w:pPr>
        <w:spacing w:line="440" w:lineRule="exact"/>
      </w:pPr>
      <w:r>
        <w:rPr>
          <w:rFonts w:ascii="標楷體" w:eastAsia="標楷體" w:hAnsi="標楷體"/>
          <w:sz w:val="28"/>
          <w:szCs w:val="28"/>
        </w:rPr>
        <w:t xml:space="preserve">申請人 </w:t>
      </w:r>
      <w:r w:rsidR="00063D87" w:rsidRPr="00063D87">
        <w:rPr>
          <w:rFonts w:ascii="標楷體" w:eastAsia="標楷體" w:hAnsi="標楷體"/>
          <w:sz w:val="28"/>
          <w:szCs w:val="28"/>
          <w:u w:val="single"/>
        </w:rPr>
        <w:t xml:space="preserve">                       </w:t>
      </w:r>
      <w:r>
        <w:rPr>
          <w:rFonts w:ascii="標楷體" w:eastAsia="標楷體" w:hAnsi="標楷體"/>
          <w:sz w:val="28"/>
          <w:szCs w:val="28"/>
        </w:rPr>
        <w:t xml:space="preserve"> 與對造人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63D87">
        <w:rPr>
          <w:rFonts w:ascii="標楷體" w:eastAsia="標楷體" w:hAnsi="標楷體"/>
          <w:color w:val="FFFFFF" w:themeColor="background1"/>
          <w:sz w:val="28"/>
          <w:szCs w:val="28"/>
        </w:rPr>
        <w:t>因</w:t>
      </w:r>
    </w:p>
    <w:p w14:paraId="2F3B3F66" w14:textId="77777777" w:rsidR="00F3559B" w:rsidRDefault="00F3559B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0EFBECA5" w14:textId="0DCAAF86" w:rsidR="00F3559B" w:rsidRDefault="00063D87">
      <w:pPr>
        <w:spacing w:line="440" w:lineRule="exact"/>
      </w:pPr>
      <w:r w:rsidRPr="00063D87">
        <w:rPr>
          <w:rFonts w:ascii="標楷體" w:eastAsia="標楷體" w:hAnsi="標楷體" w:hint="eastAsia"/>
          <w:sz w:val="28"/>
          <w:szCs w:val="28"/>
        </w:rPr>
        <w:t>因</w:t>
      </w:r>
      <w:r w:rsidR="00000000">
        <w:rPr>
          <w:rFonts w:ascii="標楷體" w:eastAsia="標楷體" w:hAnsi="標楷體"/>
          <w:sz w:val="28"/>
          <w:szCs w:val="28"/>
          <w:u w:val="single"/>
        </w:rPr>
        <w:t xml:space="preserve">                               </w:t>
      </w:r>
      <w:r w:rsidR="00000000">
        <w:rPr>
          <w:rFonts w:ascii="標楷體" w:eastAsia="標楷體" w:hAnsi="標楷體"/>
          <w:sz w:val="28"/>
          <w:szCs w:val="28"/>
        </w:rPr>
        <w:t xml:space="preserve"> 爭議，向 貴局提起勞資爭議調解案(文號：                       )，</w:t>
      </w:r>
    </w:p>
    <w:p w14:paraId="71B23F71" w14:textId="77777777" w:rsidR="00F3559B" w:rsidRDefault="00000000">
      <w:pPr>
        <w:spacing w:line="440" w:lineRule="exact"/>
        <w:ind w:firstLine="32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□  勞資雙方達成協議</w:t>
      </w:r>
    </w:p>
    <w:p w14:paraId="5E38D985" w14:textId="77777777" w:rsidR="00F3559B" w:rsidRDefault="00000000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茲因                                         ，申請撤回本爭議案。</w:t>
      </w:r>
    </w:p>
    <w:p w14:paraId="45FDACBE" w14:textId="77777777" w:rsidR="00F3559B" w:rsidRDefault="00000000">
      <w:pPr>
        <w:spacing w:line="440" w:lineRule="exact"/>
        <w:ind w:firstLine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□  其他因素</w:t>
      </w:r>
    </w:p>
    <w:p w14:paraId="2FD8BE4E" w14:textId="77777777" w:rsidR="00F3559B" w:rsidRDefault="00F3559B">
      <w:pPr>
        <w:spacing w:line="600" w:lineRule="exact"/>
        <w:rPr>
          <w:rFonts w:eastAsia="標楷體"/>
          <w:sz w:val="28"/>
          <w:szCs w:val="28"/>
        </w:rPr>
      </w:pPr>
    </w:p>
    <w:p w14:paraId="2909828A" w14:textId="77777777" w:rsidR="00F3559B" w:rsidRDefault="00000000">
      <w:pPr>
        <w:spacing w:line="600" w:lineRule="exact"/>
      </w:pPr>
      <w:r>
        <w:rPr>
          <w:rFonts w:eastAsia="標楷體"/>
          <w:sz w:val="28"/>
          <w:szCs w:val="28"/>
        </w:rPr>
        <w:t>The applicant___________________</w:t>
      </w:r>
      <w:r>
        <w:rPr>
          <w:rFonts w:eastAsia="標楷體"/>
          <w:sz w:val="28"/>
          <w:szCs w:val="28"/>
        </w:rPr>
        <w:t xml:space="preserve">　</w:t>
      </w:r>
      <w:r>
        <w:rPr>
          <w:rFonts w:eastAsia="標楷體"/>
          <w:sz w:val="28"/>
          <w:szCs w:val="28"/>
        </w:rPr>
        <w:t>and the opposite party ________________</w:t>
      </w:r>
      <w:r>
        <w:rPr>
          <w:rFonts w:eastAsia="標楷體"/>
          <w:sz w:val="28"/>
          <w:szCs w:val="28"/>
        </w:rPr>
        <w:t xml:space="preserve">　</w:t>
      </w:r>
      <w:r>
        <w:rPr>
          <w:rFonts w:eastAsia="標楷體"/>
          <w:sz w:val="28"/>
          <w:szCs w:val="28"/>
        </w:rPr>
        <w:t>has filed a mediation application (Case No.</w:t>
      </w:r>
      <w:r>
        <w:rPr>
          <w:rFonts w:eastAsia="標楷體"/>
          <w:sz w:val="28"/>
          <w:szCs w:val="28"/>
        </w:rPr>
        <w:t>：</w:t>
      </w:r>
      <w:r>
        <w:rPr>
          <w:rFonts w:eastAsia="標楷體"/>
          <w:sz w:val="28"/>
          <w:szCs w:val="28"/>
        </w:rPr>
        <w:t xml:space="preserve">                      ) due to a labor dispute.</w:t>
      </w:r>
    </w:p>
    <w:p w14:paraId="6CE1B78E" w14:textId="77777777" w:rsidR="00F3559B" w:rsidRDefault="00000000">
      <w:pPr>
        <w:spacing w:after="361" w:line="600" w:lineRule="exact"/>
      </w:pPr>
      <w:r>
        <w:rPr>
          <w:sz w:val="28"/>
        </w:rPr>
        <w:t xml:space="preserve">Now, the parties have </w:t>
      </w:r>
      <w:r>
        <w:rPr>
          <w:sz w:val="56"/>
          <w:eastAsianLayout w:id="-473259776" w:combine="1"/>
        </w:rPr>
        <w:t>□reached a settlement □other reasons</w:t>
      </w:r>
      <w:r>
        <w:rPr>
          <w:rFonts w:eastAsia="標楷體"/>
          <w:sz w:val="28"/>
          <w:szCs w:val="28"/>
        </w:rPr>
        <w:t>，</w:t>
      </w:r>
      <w:r>
        <w:rPr>
          <w:rFonts w:eastAsia="標楷體"/>
          <w:sz w:val="28"/>
          <w:szCs w:val="28"/>
        </w:rPr>
        <w:t>the applicant  agreed to withdraw the application.</w:t>
      </w:r>
    </w:p>
    <w:p w14:paraId="2A4BB11B" w14:textId="77777777" w:rsidR="00F3559B" w:rsidRDefault="00000000">
      <w:pPr>
        <w:spacing w:line="400" w:lineRule="exact"/>
        <w:ind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此   致</w:t>
      </w:r>
    </w:p>
    <w:p w14:paraId="34D62FA7" w14:textId="77777777" w:rsidR="00F3559B" w:rsidRDefault="00000000">
      <w:pPr>
        <w:spacing w:line="400" w:lineRule="exact"/>
        <w:ind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臺北市政府勞動局</w:t>
      </w:r>
    </w:p>
    <w:p w14:paraId="17EEE127" w14:textId="77777777" w:rsidR="00F3559B" w:rsidRDefault="00000000">
      <w:pPr>
        <w:spacing w:line="400" w:lineRule="exact"/>
        <w:ind w:firstLine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To  </w:t>
      </w:r>
    </w:p>
    <w:p w14:paraId="42405395" w14:textId="77777777" w:rsidR="00F3559B" w:rsidRDefault="00000000">
      <w:pPr>
        <w:spacing w:after="288" w:line="400" w:lineRule="exact"/>
        <w:ind w:firstLine="56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Labor Department of Taipei City Government</w:t>
      </w:r>
    </w:p>
    <w:p w14:paraId="38D360BC" w14:textId="77777777" w:rsidR="00F3559B" w:rsidRDefault="00000000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申請人：                     （簽章）</w:t>
      </w:r>
    </w:p>
    <w:p w14:paraId="2032CB77" w14:textId="77777777" w:rsidR="00F3559B" w:rsidRDefault="00000000">
      <w:pPr>
        <w:spacing w:line="420" w:lineRule="exact"/>
      </w:pPr>
      <w:r>
        <w:rPr>
          <w:rFonts w:ascii="標楷體" w:eastAsia="標楷體" w:hAnsi="標楷體"/>
          <w:sz w:val="28"/>
          <w:szCs w:val="28"/>
        </w:rPr>
        <w:t xml:space="preserve">            </w:t>
      </w:r>
      <w:r>
        <w:rPr>
          <w:rFonts w:eastAsia="標楷體"/>
          <w:sz w:val="28"/>
          <w:szCs w:val="28"/>
        </w:rPr>
        <w:t xml:space="preserve">  Applicant:                                        </w:t>
      </w:r>
      <w:proofErr w:type="gramStart"/>
      <w:r>
        <w:rPr>
          <w:rFonts w:eastAsia="標楷體"/>
          <w:sz w:val="28"/>
          <w:szCs w:val="28"/>
        </w:rPr>
        <w:t xml:space="preserve">   (</w:t>
      </w:r>
      <w:proofErr w:type="gramEnd"/>
      <w:r>
        <w:rPr>
          <w:rFonts w:eastAsia="標楷體"/>
          <w:sz w:val="28"/>
          <w:szCs w:val="28"/>
        </w:rPr>
        <w:t>Signature/Stamp)</w:t>
      </w:r>
    </w:p>
    <w:p w14:paraId="57B44C6D" w14:textId="77777777" w:rsidR="00F3559B" w:rsidRDefault="00000000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身分證(居留證號)/統一編號：</w:t>
      </w:r>
    </w:p>
    <w:p w14:paraId="3AE4D447" w14:textId="77777777" w:rsidR="00F3559B" w:rsidRDefault="00000000">
      <w:pPr>
        <w:spacing w:line="420" w:lineRule="exact"/>
      </w:pPr>
      <w:r>
        <w:rPr>
          <w:rFonts w:ascii="標楷體" w:eastAsia="標楷體" w:hAnsi="標楷體"/>
          <w:sz w:val="28"/>
          <w:szCs w:val="28"/>
        </w:rPr>
        <w:t xml:space="preserve">　    　　　 </w:t>
      </w:r>
      <w:r>
        <w:rPr>
          <w:rFonts w:eastAsia="標楷體"/>
          <w:sz w:val="28"/>
          <w:szCs w:val="28"/>
        </w:rPr>
        <w:t>ID (ARC) No./ Unified Number of Co.:</w:t>
      </w:r>
    </w:p>
    <w:p w14:paraId="77B08A19" w14:textId="77777777" w:rsidR="00F3559B" w:rsidRDefault="00000000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聯絡電話：</w:t>
      </w:r>
    </w:p>
    <w:p w14:paraId="4AAEC6E9" w14:textId="77777777" w:rsidR="00F3559B" w:rsidRDefault="00000000">
      <w:pPr>
        <w:spacing w:line="420" w:lineRule="exact"/>
      </w:pPr>
      <w:r>
        <w:rPr>
          <w:rFonts w:ascii="標楷體" w:eastAsia="標楷體" w:hAnsi="標楷體"/>
          <w:sz w:val="28"/>
          <w:szCs w:val="28"/>
        </w:rPr>
        <w:t xml:space="preserve">　</w:t>
      </w: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 xml:space="preserve">　　　</w:t>
      </w:r>
      <w:r>
        <w:rPr>
          <w:rFonts w:eastAsia="標楷體"/>
          <w:sz w:val="28"/>
          <w:szCs w:val="28"/>
        </w:rPr>
        <w:t xml:space="preserve">      Contact Tel No:</w:t>
      </w:r>
    </w:p>
    <w:p w14:paraId="2E11ACCA" w14:textId="77777777" w:rsidR="00F3559B" w:rsidRDefault="00000000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地址：</w:t>
      </w:r>
    </w:p>
    <w:p w14:paraId="771E9A8B" w14:textId="77777777" w:rsidR="00F3559B" w:rsidRDefault="00000000">
      <w:pPr>
        <w:spacing w:after="361" w:line="420" w:lineRule="exact"/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>
        <w:rPr>
          <w:rFonts w:eastAsia="標楷體"/>
          <w:sz w:val="28"/>
          <w:szCs w:val="28"/>
        </w:rPr>
        <w:t xml:space="preserve">      Address:</w:t>
      </w:r>
    </w:p>
    <w:p w14:paraId="6C1BCC8A" w14:textId="77777777" w:rsidR="00F3559B" w:rsidRDefault="00000000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中     華     民     國           年           月          日</w:t>
      </w:r>
    </w:p>
    <w:p w14:paraId="0182C8B1" w14:textId="77777777" w:rsidR="00F3559B" w:rsidRDefault="00000000">
      <w:pPr>
        <w:spacing w:line="400" w:lineRule="exact"/>
        <w:jc w:val="center"/>
      </w:pPr>
      <w:r>
        <w:rPr>
          <w:sz w:val="28"/>
        </w:rPr>
        <w:t xml:space="preserve">  Date:                            </w:t>
      </w:r>
      <w:proofErr w:type="gramStart"/>
      <w:r>
        <w:rPr>
          <w:sz w:val="28"/>
        </w:rPr>
        <w:t xml:space="preserve">   (</w:t>
      </w:r>
      <w:proofErr w:type="gramEnd"/>
      <w:r>
        <w:rPr>
          <w:sz w:val="28"/>
        </w:rPr>
        <w:t xml:space="preserve"> YYYY / MM / DD</w:t>
      </w:r>
      <w:r>
        <w:rPr>
          <w:rFonts w:ascii="標楷體" w:eastAsia="標楷體" w:hAnsi="標楷體"/>
          <w:sz w:val="28"/>
          <w:szCs w:val="28"/>
        </w:rPr>
        <w:t>)</w:t>
      </w:r>
    </w:p>
    <w:sectPr w:rsidR="00F3559B">
      <w:pgSz w:w="11906" w:h="16838"/>
      <w:pgMar w:top="851" w:right="1133" w:bottom="567" w:left="1418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C1070" w14:textId="77777777" w:rsidR="008A11FA" w:rsidRDefault="008A11FA">
      <w:r>
        <w:separator/>
      </w:r>
    </w:p>
  </w:endnote>
  <w:endnote w:type="continuationSeparator" w:id="0">
    <w:p w14:paraId="0253DC56" w14:textId="77777777" w:rsidR="008A11FA" w:rsidRDefault="008A1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2BE65" w14:textId="77777777" w:rsidR="008A11FA" w:rsidRDefault="008A11FA">
      <w:r>
        <w:rPr>
          <w:color w:val="000000"/>
        </w:rPr>
        <w:separator/>
      </w:r>
    </w:p>
  </w:footnote>
  <w:footnote w:type="continuationSeparator" w:id="0">
    <w:p w14:paraId="501CC395" w14:textId="77777777" w:rsidR="008A11FA" w:rsidRDefault="008A11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3559B"/>
    <w:rsid w:val="00063D87"/>
    <w:rsid w:val="002132BB"/>
    <w:rsid w:val="008A11FA"/>
    <w:rsid w:val="00C13705"/>
    <w:rsid w:val="00E326FC"/>
    <w:rsid w:val="00F3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B465B"/>
  <w15:docId w15:val="{54C99B0F-F3E3-40E3-AE70-D8F7ECED5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撤    銷    申    請    書</dc:title>
  <dc:subject/>
  <dc:creator>江璧瑜</dc:creator>
  <cp:lastModifiedBy>資18 勞</cp:lastModifiedBy>
  <cp:revision>3</cp:revision>
  <cp:lastPrinted>2025-12-15T01:40:00Z</cp:lastPrinted>
  <dcterms:created xsi:type="dcterms:W3CDTF">2026-03-25T02:34:00Z</dcterms:created>
  <dcterms:modified xsi:type="dcterms:W3CDTF">2026-03-25T02:50:00Z</dcterms:modified>
</cp:coreProperties>
</file>